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4"/>
        <w:gridCol w:w="2244"/>
        <w:gridCol w:w="1726"/>
        <w:gridCol w:w="2222"/>
      </w:tblGrid>
      <w:tr w:rsidR="0090596C" w:rsidRPr="00356159" w14:paraId="0796E4EB" w14:textId="77777777" w:rsidTr="0090596C">
        <w:tc>
          <w:tcPr>
            <w:tcW w:w="5000" w:type="pct"/>
            <w:gridSpan w:val="4"/>
            <w:shd w:val="clear" w:color="auto" w:fill="731F1C" w:themeFill="accent5"/>
          </w:tcPr>
          <w:p w14:paraId="3A952AC7" w14:textId="5B3E61FF" w:rsidR="00650259" w:rsidRPr="00356159" w:rsidRDefault="00895CB5" w:rsidP="0090596C">
            <w:pPr>
              <w:pStyle w:val="Heading1"/>
              <w:rPr>
                <w:lang w:val="en-GB"/>
              </w:rPr>
            </w:pPr>
            <w:r>
              <w:rPr>
                <w:lang w:val="en-GB"/>
              </w:rPr>
              <w:t>Client Information</w:t>
            </w:r>
          </w:p>
        </w:tc>
      </w:tr>
      <w:tr w:rsidR="004B55DB" w:rsidRPr="00356159" w14:paraId="2E85E953" w14:textId="77777777" w:rsidTr="00356159">
        <w:sdt>
          <w:sdtPr>
            <w:rPr>
              <w:lang w:val="en-GB"/>
            </w:rPr>
            <w:id w:val="1621259925"/>
            <w:placeholder>
              <w:docPart w:val="B58522880746495590D9FD8839C60014"/>
            </w:placeholder>
            <w:temporary/>
            <w:showingPlcHdr/>
            <w15:appearance w15:val="hidden"/>
          </w:sdtPr>
          <w:sdtContent>
            <w:tc>
              <w:tcPr>
                <w:tcW w:w="1570" w:type="pct"/>
                <w:vAlign w:val="bottom"/>
              </w:tcPr>
              <w:p w14:paraId="42D8CFEE" w14:textId="77777777" w:rsidR="00650259" w:rsidRPr="00356159" w:rsidRDefault="0090596C" w:rsidP="0090596C">
                <w:pPr>
                  <w:pStyle w:val="NormalIndent"/>
                  <w:rPr>
                    <w:lang w:val="en-GB"/>
                  </w:rPr>
                </w:pPr>
                <w:r w:rsidRPr="00356159">
                  <w:rPr>
                    <w:lang w:val="en-GB" w:bidi="en-GB"/>
                  </w:rPr>
                  <w:t>First name</w:t>
                </w:r>
              </w:p>
            </w:tc>
          </w:sdtContent>
        </w:sdt>
        <w:tc>
          <w:tcPr>
            <w:tcW w:w="3430" w:type="pct"/>
            <w:gridSpan w:val="3"/>
            <w:tcBorders>
              <w:bottom w:val="single" w:sz="4" w:space="0" w:color="auto"/>
            </w:tcBorders>
            <w:vAlign w:val="bottom"/>
          </w:tcPr>
          <w:p w14:paraId="12ADBF05" w14:textId="77777777" w:rsidR="00650259" w:rsidRPr="00356159" w:rsidRDefault="00650259" w:rsidP="007F7B5D">
            <w:pPr>
              <w:spacing w:before="120"/>
              <w:rPr>
                <w:lang w:val="en-GB"/>
              </w:rPr>
            </w:pPr>
          </w:p>
        </w:tc>
      </w:tr>
      <w:tr w:rsidR="004B55DB" w:rsidRPr="00356159" w14:paraId="37BD9692" w14:textId="77777777" w:rsidTr="00356159">
        <w:sdt>
          <w:sdtPr>
            <w:rPr>
              <w:lang w:val="en-GB"/>
            </w:rPr>
            <w:id w:val="-1470592894"/>
            <w:placeholder>
              <w:docPart w:val="1D9DA59606364BEBAC2F3D03E7335529"/>
            </w:placeholder>
            <w:temporary/>
            <w:showingPlcHdr/>
            <w15:appearance w15:val="hidden"/>
          </w:sdtPr>
          <w:sdtContent>
            <w:tc>
              <w:tcPr>
                <w:tcW w:w="1570" w:type="pct"/>
                <w:vAlign w:val="bottom"/>
              </w:tcPr>
              <w:p w14:paraId="6254EC11" w14:textId="77777777" w:rsidR="00650259" w:rsidRPr="00356159" w:rsidRDefault="0090596C" w:rsidP="0090596C">
                <w:pPr>
                  <w:pStyle w:val="NormalIndent"/>
                  <w:rPr>
                    <w:lang w:val="en-GB"/>
                  </w:rPr>
                </w:pPr>
                <w:r w:rsidRPr="00356159">
                  <w:rPr>
                    <w:lang w:val="en-GB" w:bidi="en-GB"/>
                  </w:rPr>
                  <w:t>Surname</w:t>
                </w:r>
              </w:p>
            </w:tc>
          </w:sdtContent>
        </w:sdt>
        <w:tc>
          <w:tcPr>
            <w:tcW w:w="3430" w:type="pct"/>
            <w:gridSpan w:val="3"/>
            <w:tcBorders>
              <w:bottom w:val="single" w:sz="4" w:space="0" w:color="auto"/>
            </w:tcBorders>
            <w:vAlign w:val="bottom"/>
          </w:tcPr>
          <w:p w14:paraId="6EF13CFD" w14:textId="77777777" w:rsidR="00650259" w:rsidRPr="00356159" w:rsidRDefault="00650259" w:rsidP="007F7B5D">
            <w:pPr>
              <w:spacing w:before="120"/>
              <w:rPr>
                <w:lang w:val="en-GB"/>
              </w:rPr>
            </w:pPr>
          </w:p>
        </w:tc>
      </w:tr>
      <w:tr w:rsidR="004B55DB" w:rsidRPr="00356159" w14:paraId="091C60BD" w14:textId="77777777" w:rsidTr="00356159">
        <w:tc>
          <w:tcPr>
            <w:tcW w:w="1570" w:type="pct"/>
            <w:vAlign w:val="bottom"/>
          </w:tcPr>
          <w:p w14:paraId="7F461ECD" w14:textId="04F0B250" w:rsidR="00650259" w:rsidRPr="00356159" w:rsidRDefault="00895CB5" w:rsidP="0090596C">
            <w:pPr>
              <w:pStyle w:val="NormalIndent"/>
              <w:rPr>
                <w:lang w:val="en-GB"/>
              </w:rPr>
            </w:pPr>
            <w:r>
              <w:rPr>
                <w:lang w:val="en-GB"/>
              </w:rPr>
              <w:t>Date of Birth</w:t>
            </w:r>
          </w:p>
        </w:tc>
        <w:tc>
          <w:tcPr>
            <w:tcW w:w="3430" w:type="pct"/>
            <w:gridSpan w:val="3"/>
            <w:tcBorders>
              <w:bottom w:val="single" w:sz="4" w:space="0" w:color="auto"/>
            </w:tcBorders>
            <w:vAlign w:val="bottom"/>
          </w:tcPr>
          <w:p w14:paraId="40188E6A" w14:textId="77777777" w:rsidR="00650259" w:rsidRPr="00356159" w:rsidRDefault="00650259" w:rsidP="007F7B5D">
            <w:pPr>
              <w:spacing w:before="120"/>
              <w:rPr>
                <w:lang w:val="en-GB"/>
              </w:rPr>
            </w:pPr>
          </w:p>
        </w:tc>
      </w:tr>
      <w:tr w:rsidR="004B55DB" w:rsidRPr="00356159" w14:paraId="28A78645" w14:textId="77777777" w:rsidTr="00356159">
        <w:sdt>
          <w:sdtPr>
            <w:rPr>
              <w:lang w:val="en-GB"/>
            </w:rPr>
            <w:id w:val="572943512"/>
            <w:placeholder>
              <w:docPart w:val="E2C5360FEE6B40A5B097303E4F3B0FD9"/>
            </w:placeholder>
            <w:temporary/>
            <w:showingPlcHdr/>
            <w15:appearance w15:val="hidden"/>
          </w:sdtPr>
          <w:sdtContent>
            <w:tc>
              <w:tcPr>
                <w:tcW w:w="1570" w:type="pct"/>
                <w:vAlign w:val="bottom"/>
              </w:tcPr>
              <w:p w14:paraId="20B7D92D" w14:textId="77777777" w:rsidR="00650259" w:rsidRPr="00356159" w:rsidRDefault="0090596C" w:rsidP="0090596C">
                <w:pPr>
                  <w:pStyle w:val="NormalIndent"/>
                  <w:rPr>
                    <w:lang w:val="en-GB"/>
                  </w:rPr>
                </w:pPr>
                <w:r w:rsidRPr="00356159">
                  <w:rPr>
                    <w:lang w:val="en-GB" w:bidi="en-GB"/>
                  </w:rPr>
                  <w:t>Address</w:t>
                </w:r>
              </w:p>
            </w:tc>
          </w:sdtContent>
        </w:sdt>
        <w:tc>
          <w:tcPr>
            <w:tcW w:w="3430" w:type="pct"/>
            <w:gridSpan w:val="3"/>
            <w:tcBorders>
              <w:bottom w:val="single" w:sz="4" w:space="0" w:color="auto"/>
            </w:tcBorders>
            <w:vAlign w:val="bottom"/>
          </w:tcPr>
          <w:p w14:paraId="481354C3" w14:textId="77777777" w:rsidR="00650259" w:rsidRPr="00356159" w:rsidRDefault="00650259" w:rsidP="007F7B5D">
            <w:pPr>
              <w:spacing w:before="120"/>
              <w:rPr>
                <w:lang w:val="en-GB"/>
              </w:rPr>
            </w:pPr>
          </w:p>
        </w:tc>
      </w:tr>
      <w:tr w:rsidR="004B55DB" w:rsidRPr="00356159" w14:paraId="164C8098" w14:textId="77777777" w:rsidTr="00356159">
        <w:sdt>
          <w:sdtPr>
            <w:rPr>
              <w:lang w:val="en-GB"/>
            </w:rPr>
            <w:id w:val="-521243642"/>
            <w:placeholder>
              <w:docPart w:val="A04F157783FD4347816BBB2CD0947AF3"/>
            </w:placeholder>
            <w:temporary/>
            <w:showingPlcHdr/>
            <w15:appearance w15:val="hidden"/>
          </w:sdtPr>
          <w:sdtContent>
            <w:tc>
              <w:tcPr>
                <w:tcW w:w="1570" w:type="pct"/>
                <w:vAlign w:val="bottom"/>
              </w:tcPr>
              <w:p w14:paraId="3DD6DF35" w14:textId="77777777" w:rsidR="00650259" w:rsidRPr="00356159" w:rsidRDefault="0090596C" w:rsidP="0090596C">
                <w:pPr>
                  <w:pStyle w:val="NormalIndent"/>
                  <w:rPr>
                    <w:lang w:val="en-GB"/>
                  </w:rPr>
                </w:pPr>
                <w:r w:rsidRPr="00356159">
                  <w:rPr>
                    <w:lang w:val="en-GB" w:bidi="en-GB"/>
                  </w:rPr>
                  <w:t>City, County, Postcode</w:t>
                </w:r>
              </w:p>
            </w:tc>
          </w:sdtContent>
        </w:sdt>
        <w:tc>
          <w:tcPr>
            <w:tcW w:w="3430" w:type="pct"/>
            <w:gridSpan w:val="3"/>
            <w:tcBorders>
              <w:bottom w:val="single" w:sz="4" w:space="0" w:color="auto"/>
            </w:tcBorders>
            <w:vAlign w:val="bottom"/>
          </w:tcPr>
          <w:p w14:paraId="773DBB6F" w14:textId="77777777" w:rsidR="00650259" w:rsidRPr="00356159" w:rsidRDefault="00650259" w:rsidP="007F7B5D">
            <w:pPr>
              <w:spacing w:before="120"/>
              <w:rPr>
                <w:lang w:val="en-GB"/>
              </w:rPr>
            </w:pPr>
          </w:p>
        </w:tc>
      </w:tr>
      <w:tr w:rsidR="004B55DB" w:rsidRPr="00356159" w14:paraId="0A399981" w14:textId="77777777" w:rsidTr="00356159">
        <w:sdt>
          <w:sdtPr>
            <w:rPr>
              <w:lang w:val="en-GB"/>
            </w:rPr>
            <w:id w:val="83577009"/>
            <w:placeholder>
              <w:docPart w:val="8FE1AD68F23546169EE671363FBFD1C2"/>
            </w:placeholder>
            <w:temporary/>
            <w:showingPlcHdr/>
            <w15:appearance w15:val="hidden"/>
          </w:sdtPr>
          <w:sdtContent>
            <w:tc>
              <w:tcPr>
                <w:tcW w:w="1570" w:type="pct"/>
                <w:vAlign w:val="bottom"/>
              </w:tcPr>
              <w:p w14:paraId="0FEE1705" w14:textId="77777777" w:rsidR="00650259" w:rsidRPr="00356159" w:rsidRDefault="0090596C" w:rsidP="0090596C">
                <w:pPr>
                  <w:pStyle w:val="NormalIndent"/>
                  <w:rPr>
                    <w:lang w:val="en-GB"/>
                  </w:rPr>
                </w:pPr>
                <w:r w:rsidRPr="00356159">
                  <w:rPr>
                    <w:lang w:val="en-GB" w:bidi="en-GB"/>
                  </w:rPr>
                  <w:t>Phone number</w:t>
                </w:r>
              </w:p>
            </w:tc>
          </w:sdtContent>
        </w:sdt>
        <w:tc>
          <w:tcPr>
            <w:tcW w:w="1243" w:type="pct"/>
            <w:tcBorders>
              <w:bottom w:val="single" w:sz="4" w:space="0" w:color="auto"/>
            </w:tcBorders>
            <w:vAlign w:val="bottom"/>
          </w:tcPr>
          <w:p w14:paraId="3BF5DF74" w14:textId="77777777" w:rsidR="00650259" w:rsidRPr="00356159" w:rsidRDefault="00650259" w:rsidP="007F7B5D">
            <w:pPr>
              <w:spacing w:before="120"/>
              <w:rPr>
                <w:lang w:val="en-GB"/>
              </w:rPr>
            </w:pPr>
          </w:p>
        </w:tc>
        <w:sdt>
          <w:sdtPr>
            <w:rPr>
              <w:lang w:val="en-GB"/>
            </w:rPr>
            <w:id w:val="-1074967882"/>
            <w:placeholder>
              <w:docPart w:val="F9CC29CF4A43494FA2D82E8264DBCDDB"/>
            </w:placeholder>
            <w:temporary/>
            <w:showingPlcHdr/>
            <w15:appearance w15:val="hidden"/>
          </w:sdtPr>
          <w:sdtContent>
            <w:tc>
              <w:tcPr>
                <w:tcW w:w="956" w:type="pct"/>
                <w:vAlign w:val="bottom"/>
              </w:tcPr>
              <w:p w14:paraId="628A274D" w14:textId="77777777" w:rsidR="00650259" w:rsidRPr="00356159" w:rsidRDefault="0090596C" w:rsidP="0090596C">
                <w:pPr>
                  <w:rPr>
                    <w:lang w:val="en-GB"/>
                  </w:rPr>
                </w:pPr>
                <w:r w:rsidRPr="00356159">
                  <w:rPr>
                    <w:lang w:val="en-GB" w:bidi="en-GB"/>
                  </w:rPr>
                  <w:t>Alt phone number</w:t>
                </w:r>
              </w:p>
            </w:tc>
          </w:sdtContent>
        </w:sdt>
        <w:tc>
          <w:tcPr>
            <w:tcW w:w="1231" w:type="pct"/>
            <w:tcBorders>
              <w:bottom w:val="single" w:sz="4" w:space="0" w:color="auto"/>
            </w:tcBorders>
            <w:vAlign w:val="bottom"/>
          </w:tcPr>
          <w:p w14:paraId="69129DB8" w14:textId="77777777" w:rsidR="00650259" w:rsidRPr="00356159" w:rsidRDefault="00650259" w:rsidP="007F7B5D">
            <w:pPr>
              <w:spacing w:before="120"/>
              <w:rPr>
                <w:lang w:val="en-GB"/>
              </w:rPr>
            </w:pPr>
          </w:p>
        </w:tc>
      </w:tr>
      <w:tr w:rsidR="004B55DB" w:rsidRPr="00356159" w14:paraId="48F800F1" w14:textId="77777777" w:rsidTr="00356159">
        <w:sdt>
          <w:sdtPr>
            <w:rPr>
              <w:lang w:val="en-GB"/>
            </w:rPr>
            <w:id w:val="-965116832"/>
            <w:placeholder>
              <w:docPart w:val="9975AE9EBF4D49D687C549511664EE9E"/>
            </w:placeholder>
            <w:temporary/>
            <w:showingPlcHdr/>
            <w15:appearance w15:val="hidden"/>
          </w:sdtPr>
          <w:sdtContent>
            <w:tc>
              <w:tcPr>
                <w:tcW w:w="1570" w:type="pct"/>
                <w:vAlign w:val="bottom"/>
              </w:tcPr>
              <w:p w14:paraId="5EC28E6D" w14:textId="77777777" w:rsidR="00650259" w:rsidRPr="00356159" w:rsidRDefault="0090596C" w:rsidP="0090596C">
                <w:pPr>
                  <w:pStyle w:val="NormalIndent"/>
                  <w:rPr>
                    <w:lang w:val="en-GB"/>
                  </w:rPr>
                </w:pPr>
                <w:r w:rsidRPr="00356159">
                  <w:rPr>
                    <w:lang w:val="en-GB" w:bidi="en-GB"/>
                  </w:rPr>
                  <w:t>Email address</w:t>
                </w:r>
              </w:p>
            </w:tc>
          </w:sdtContent>
        </w:sdt>
        <w:tc>
          <w:tcPr>
            <w:tcW w:w="3430" w:type="pct"/>
            <w:gridSpan w:val="3"/>
            <w:tcBorders>
              <w:bottom w:val="single" w:sz="4" w:space="0" w:color="auto"/>
            </w:tcBorders>
            <w:vAlign w:val="bottom"/>
          </w:tcPr>
          <w:p w14:paraId="68DEDE03" w14:textId="77777777" w:rsidR="00650259" w:rsidRPr="00356159" w:rsidRDefault="00650259" w:rsidP="007F7B5D">
            <w:pPr>
              <w:spacing w:before="120"/>
              <w:rPr>
                <w:lang w:val="en-GB"/>
              </w:rPr>
            </w:pPr>
          </w:p>
        </w:tc>
      </w:tr>
      <w:tr w:rsidR="00650259" w:rsidRPr="00356159" w14:paraId="21DD594C" w14:textId="77777777" w:rsidTr="00977F99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6D48EDF2" w14:textId="77777777" w:rsidR="00650259" w:rsidRPr="00356159" w:rsidRDefault="00650259" w:rsidP="00977F99">
            <w:pPr>
              <w:rPr>
                <w:rFonts w:asciiTheme="majorHAnsi" w:hAnsiTheme="majorHAnsi"/>
                <w:b/>
                <w:sz w:val="8"/>
                <w:lang w:val="en-GB"/>
              </w:rPr>
            </w:pPr>
          </w:p>
        </w:tc>
      </w:tr>
      <w:tr w:rsidR="0090596C" w:rsidRPr="00356159" w14:paraId="71BCB701" w14:textId="77777777" w:rsidTr="0090596C">
        <w:tc>
          <w:tcPr>
            <w:tcW w:w="5000" w:type="pct"/>
            <w:gridSpan w:val="4"/>
            <w:shd w:val="clear" w:color="auto" w:fill="731F1C" w:themeFill="accent5"/>
          </w:tcPr>
          <w:p w14:paraId="43B7802A" w14:textId="7F62F679" w:rsidR="00650259" w:rsidRPr="00356159" w:rsidRDefault="00895CB5" w:rsidP="0090596C">
            <w:pPr>
              <w:pStyle w:val="Heading1"/>
              <w:rPr>
                <w:lang w:val="en-GB"/>
              </w:rPr>
            </w:pPr>
            <w:r>
              <w:rPr>
                <w:lang w:val="en-GB"/>
              </w:rPr>
              <w:t>Emergency Contact</w:t>
            </w:r>
          </w:p>
        </w:tc>
      </w:tr>
      <w:tr w:rsidR="004B55DB" w:rsidRPr="00356159" w14:paraId="43B4BD7F" w14:textId="77777777" w:rsidTr="00356159">
        <w:sdt>
          <w:sdtPr>
            <w:rPr>
              <w:lang w:val="en-GB"/>
            </w:rPr>
            <w:id w:val="1384843028"/>
            <w:placeholder>
              <w:docPart w:val="A35B0C64B10943BEAC3DF4CA14766B8B"/>
            </w:placeholder>
            <w:temporary/>
            <w:showingPlcHdr/>
            <w15:appearance w15:val="hidden"/>
          </w:sdtPr>
          <w:sdtContent>
            <w:tc>
              <w:tcPr>
                <w:tcW w:w="1570" w:type="pct"/>
                <w:vAlign w:val="bottom"/>
              </w:tcPr>
              <w:p w14:paraId="6FC582D8" w14:textId="77777777" w:rsidR="00650259" w:rsidRPr="00356159" w:rsidRDefault="0090596C" w:rsidP="00F52451">
                <w:pPr>
                  <w:pStyle w:val="NormalIndent"/>
                  <w:rPr>
                    <w:lang w:val="en-GB"/>
                  </w:rPr>
                </w:pPr>
                <w:r w:rsidRPr="00356159">
                  <w:rPr>
                    <w:lang w:val="en-GB" w:bidi="en-GB"/>
                  </w:rPr>
                  <w:t>First name</w:t>
                </w:r>
              </w:p>
            </w:tc>
          </w:sdtContent>
        </w:sdt>
        <w:tc>
          <w:tcPr>
            <w:tcW w:w="3430" w:type="pct"/>
            <w:gridSpan w:val="3"/>
            <w:tcBorders>
              <w:bottom w:val="single" w:sz="4" w:space="0" w:color="auto"/>
            </w:tcBorders>
            <w:vAlign w:val="bottom"/>
          </w:tcPr>
          <w:p w14:paraId="07397E73" w14:textId="77777777" w:rsidR="00650259" w:rsidRPr="00356159" w:rsidRDefault="00650259" w:rsidP="007F7B5D">
            <w:pPr>
              <w:spacing w:before="120"/>
              <w:rPr>
                <w:lang w:val="en-GB"/>
              </w:rPr>
            </w:pPr>
          </w:p>
        </w:tc>
      </w:tr>
      <w:tr w:rsidR="004B55DB" w:rsidRPr="00356159" w14:paraId="31AD042D" w14:textId="77777777" w:rsidTr="00356159">
        <w:sdt>
          <w:sdtPr>
            <w:rPr>
              <w:lang w:val="en-GB"/>
            </w:rPr>
            <w:id w:val="1166290108"/>
            <w:placeholder>
              <w:docPart w:val="B821DE8E5D7D4586A05CA9E912861983"/>
            </w:placeholder>
            <w:temporary/>
            <w:showingPlcHdr/>
            <w15:appearance w15:val="hidden"/>
          </w:sdtPr>
          <w:sdtContent>
            <w:tc>
              <w:tcPr>
                <w:tcW w:w="1570" w:type="pct"/>
                <w:vAlign w:val="bottom"/>
              </w:tcPr>
              <w:p w14:paraId="07D68210" w14:textId="77777777" w:rsidR="00650259" w:rsidRPr="00356159" w:rsidRDefault="0090596C" w:rsidP="00F52451">
                <w:pPr>
                  <w:pStyle w:val="NormalIndent"/>
                  <w:rPr>
                    <w:lang w:val="en-GB"/>
                  </w:rPr>
                </w:pPr>
                <w:r w:rsidRPr="00356159">
                  <w:rPr>
                    <w:lang w:val="en-GB" w:bidi="en-GB"/>
                  </w:rPr>
                  <w:t>Surname</w:t>
                </w:r>
              </w:p>
            </w:tc>
          </w:sdtContent>
        </w:sdt>
        <w:tc>
          <w:tcPr>
            <w:tcW w:w="343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4859E2" w14:textId="77777777" w:rsidR="00650259" w:rsidRPr="00356159" w:rsidRDefault="00650259" w:rsidP="007F7B5D">
            <w:pPr>
              <w:spacing w:before="120"/>
              <w:rPr>
                <w:lang w:val="en-GB"/>
              </w:rPr>
            </w:pPr>
          </w:p>
        </w:tc>
      </w:tr>
      <w:tr w:rsidR="004B55DB" w:rsidRPr="00356159" w14:paraId="56235837" w14:textId="77777777" w:rsidTr="00356159">
        <w:sdt>
          <w:sdtPr>
            <w:rPr>
              <w:lang w:val="en-GB"/>
            </w:rPr>
            <w:id w:val="946660661"/>
            <w:placeholder>
              <w:docPart w:val="8789A9041E834D879049664C3C41BA18"/>
            </w:placeholder>
            <w:temporary/>
            <w:showingPlcHdr/>
            <w15:appearance w15:val="hidden"/>
          </w:sdtPr>
          <w:sdtContent>
            <w:tc>
              <w:tcPr>
                <w:tcW w:w="1570" w:type="pct"/>
                <w:vAlign w:val="bottom"/>
              </w:tcPr>
              <w:p w14:paraId="5585FA5A" w14:textId="77777777" w:rsidR="00650259" w:rsidRPr="00356159" w:rsidRDefault="0090596C" w:rsidP="00F52451">
                <w:pPr>
                  <w:pStyle w:val="NormalIndent"/>
                  <w:rPr>
                    <w:lang w:val="en-GB"/>
                  </w:rPr>
                </w:pPr>
                <w:r w:rsidRPr="00356159">
                  <w:rPr>
                    <w:lang w:val="en-GB" w:bidi="en-GB"/>
                  </w:rPr>
                  <w:t>Mobile phone number</w:t>
                </w:r>
              </w:p>
            </w:tc>
          </w:sdtContent>
        </w:sdt>
        <w:tc>
          <w:tcPr>
            <w:tcW w:w="124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FE23DE4" w14:textId="77777777" w:rsidR="00650259" w:rsidRPr="00356159" w:rsidRDefault="00650259" w:rsidP="007F7B5D">
            <w:pPr>
              <w:spacing w:before="120"/>
              <w:rPr>
                <w:lang w:val="en-GB"/>
              </w:rPr>
            </w:pPr>
          </w:p>
        </w:tc>
        <w:sdt>
          <w:sdtPr>
            <w:rPr>
              <w:lang w:val="en-GB"/>
            </w:rPr>
            <w:id w:val="-1223447272"/>
            <w:placeholder>
              <w:docPart w:val="20AEF5399999442DB4085BDF644AA5C2"/>
            </w:placeholder>
            <w:temporary/>
            <w:showingPlcHdr/>
            <w15:appearance w15:val="hidden"/>
          </w:sdtPr>
          <w:sdtContent>
            <w:tc>
              <w:tcPr>
                <w:tcW w:w="956" w:type="pct"/>
                <w:tcBorders>
                  <w:top w:val="single" w:sz="4" w:space="0" w:color="auto"/>
                </w:tcBorders>
                <w:vAlign w:val="bottom"/>
              </w:tcPr>
              <w:p w14:paraId="756D1C95" w14:textId="77777777" w:rsidR="00650259" w:rsidRPr="00356159" w:rsidRDefault="0090596C" w:rsidP="00F52451">
                <w:pPr>
                  <w:rPr>
                    <w:lang w:val="en-GB"/>
                  </w:rPr>
                </w:pPr>
                <w:r w:rsidRPr="00356159">
                  <w:rPr>
                    <w:lang w:val="en-GB" w:bidi="en-GB"/>
                  </w:rPr>
                  <w:t>Work phone number</w:t>
                </w:r>
              </w:p>
            </w:tc>
          </w:sdtContent>
        </w:sdt>
        <w:tc>
          <w:tcPr>
            <w:tcW w:w="123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EE6847" w14:textId="77777777" w:rsidR="00650259" w:rsidRPr="00356159" w:rsidRDefault="00650259" w:rsidP="007F7B5D">
            <w:pPr>
              <w:spacing w:before="120"/>
              <w:rPr>
                <w:lang w:val="en-GB"/>
              </w:rPr>
            </w:pPr>
          </w:p>
        </w:tc>
      </w:tr>
      <w:tr w:rsidR="004B55DB" w:rsidRPr="00356159" w14:paraId="2FFE43F1" w14:textId="77777777" w:rsidTr="00356159">
        <w:sdt>
          <w:sdtPr>
            <w:rPr>
              <w:lang w:val="en-GB"/>
            </w:rPr>
            <w:id w:val="1334104394"/>
            <w:placeholder>
              <w:docPart w:val="47E39BA781704CE2BEBB0F842DC4CA0F"/>
            </w:placeholder>
            <w:temporary/>
            <w:showingPlcHdr/>
            <w15:appearance w15:val="hidden"/>
          </w:sdtPr>
          <w:sdtContent>
            <w:tc>
              <w:tcPr>
                <w:tcW w:w="1570" w:type="pct"/>
                <w:vAlign w:val="bottom"/>
              </w:tcPr>
              <w:p w14:paraId="24FC0987" w14:textId="77777777" w:rsidR="00650259" w:rsidRPr="00356159" w:rsidRDefault="0090596C" w:rsidP="00F52451">
                <w:pPr>
                  <w:pStyle w:val="NormalIndent"/>
                  <w:rPr>
                    <w:lang w:val="en-GB"/>
                  </w:rPr>
                </w:pPr>
                <w:r w:rsidRPr="00356159">
                  <w:rPr>
                    <w:lang w:val="en-GB" w:bidi="en-GB"/>
                  </w:rPr>
                  <w:t>Email address</w:t>
                </w:r>
              </w:p>
            </w:tc>
          </w:sdtContent>
        </w:sdt>
        <w:tc>
          <w:tcPr>
            <w:tcW w:w="3430" w:type="pct"/>
            <w:gridSpan w:val="3"/>
            <w:tcBorders>
              <w:bottom w:val="single" w:sz="4" w:space="0" w:color="auto"/>
            </w:tcBorders>
            <w:vAlign w:val="bottom"/>
          </w:tcPr>
          <w:p w14:paraId="740647D2" w14:textId="77777777" w:rsidR="00650259" w:rsidRPr="00356159" w:rsidRDefault="00650259" w:rsidP="007F7B5D">
            <w:pPr>
              <w:spacing w:before="120"/>
              <w:rPr>
                <w:lang w:val="en-GB"/>
              </w:rPr>
            </w:pPr>
          </w:p>
        </w:tc>
      </w:tr>
      <w:tr w:rsidR="00650259" w:rsidRPr="00356159" w14:paraId="1BFB619D" w14:textId="77777777" w:rsidTr="00F52451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45E276FB" w14:textId="77777777" w:rsidR="00650259" w:rsidRPr="00356159" w:rsidRDefault="00650259" w:rsidP="00977F99">
            <w:pPr>
              <w:rPr>
                <w:rFonts w:asciiTheme="majorHAnsi" w:hAnsiTheme="majorHAnsi"/>
                <w:b/>
                <w:sz w:val="8"/>
                <w:lang w:val="en-GB"/>
              </w:rPr>
            </w:pPr>
          </w:p>
        </w:tc>
      </w:tr>
      <w:tr w:rsidR="0090596C" w:rsidRPr="00356159" w14:paraId="479F3A37" w14:textId="77777777" w:rsidTr="0090596C">
        <w:tc>
          <w:tcPr>
            <w:tcW w:w="5000" w:type="pct"/>
            <w:gridSpan w:val="4"/>
            <w:shd w:val="clear" w:color="auto" w:fill="731F1C" w:themeFill="accent5"/>
          </w:tcPr>
          <w:p w14:paraId="15DC8321" w14:textId="774D0E53" w:rsidR="00650259" w:rsidRPr="00356159" w:rsidRDefault="00895CB5" w:rsidP="0090596C">
            <w:pPr>
              <w:pStyle w:val="Heading1"/>
              <w:rPr>
                <w:lang w:val="en-GB"/>
              </w:rPr>
            </w:pPr>
            <w:bookmarkStart w:id="0" w:name="_Hlk521325947"/>
            <w:r>
              <w:rPr>
                <w:lang w:val="en-GB"/>
              </w:rPr>
              <w:t>I Confirm that I have read and understood the terms and conditions</w:t>
            </w:r>
          </w:p>
        </w:tc>
      </w:tr>
      <w:bookmarkEnd w:id="0"/>
      <w:tr w:rsidR="004B55DB" w:rsidRPr="00356159" w14:paraId="2AA9FBD8" w14:textId="77777777" w:rsidTr="00356159">
        <w:tc>
          <w:tcPr>
            <w:tcW w:w="1570" w:type="pct"/>
            <w:vAlign w:val="bottom"/>
          </w:tcPr>
          <w:p w14:paraId="428936C8" w14:textId="28EBE80C" w:rsidR="00650259" w:rsidRPr="00356159" w:rsidRDefault="00895CB5" w:rsidP="00F52451">
            <w:pPr>
              <w:pStyle w:val="NormalIndent"/>
              <w:rPr>
                <w:lang w:val="en-GB"/>
              </w:rPr>
            </w:pPr>
            <w:r>
              <w:rPr>
                <w:lang w:val="en-GB"/>
              </w:rPr>
              <w:t>Client signature</w:t>
            </w:r>
          </w:p>
        </w:tc>
        <w:tc>
          <w:tcPr>
            <w:tcW w:w="3430" w:type="pct"/>
            <w:gridSpan w:val="3"/>
            <w:tcBorders>
              <w:bottom w:val="single" w:sz="4" w:space="0" w:color="auto"/>
            </w:tcBorders>
            <w:vAlign w:val="bottom"/>
          </w:tcPr>
          <w:p w14:paraId="25077897" w14:textId="77777777" w:rsidR="00650259" w:rsidRPr="00356159" w:rsidRDefault="00650259" w:rsidP="007F7B5D">
            <w:pPr>
              <w:spacing w:before="120"/>
              <w:rPr>
                <w:lang w:val="en-GB"/>
              </w:rPr>
            </w:pPr>
          </w:p>
        </w:tc>
      </w:tr>
      <w:tr w:rsidR="004B55DB" w:rsidRPr="00356159" w14:paraId="5CE51B3B" w14:textId="77777777" w:rsidTr="00356159">
        <w:tc>
          <w:tcPr>
            <w:tcW w:w="1570" w:type="pct"/>
            <w:vAlign w:val="bottom"/>
          </w:tcPr>
          <w:p w14:paraId="562F4FC7" w14:textId="3A38BA6B" w:rsidR="00650259" w:rsidRPr="00356159" w:rsidRDefault="00895CB5" w:rsidP="00F52451">
            <w:pPr>
              <w:pStyle w:val="NormalIndent"/>
              <w:rPr>
                <w:lang w:val="en-GB"/>
              </w:rPr>
            </w:pPr>
            <w:r>
              <w:rPr>
                <w:lang w:val="en-GB"/>
              </w:rPr>
              <w:t>Date</w:t>
            </w:r>
          </w:p>
        </w:tc>
        <w:tc>
          <w:tcPr>
            <w:tcW w:w="343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0147BFA" w14:textId="77777777" w:rsidR="00650259" w:rsidRPr="00356159" w:rsidRDefault="00650259" w:rsidP="007F7B5D">
            <w:pPr>
              <w:spacing w:before="120"/>
              <w:rPr>
                <w:lang w:val="en-GB"/>
              </w:rPr>
            </w:pPr>
          </w:p>
        </w:tc>
      </w:tr>
      <w:tr w:rsidR="004B55DB" w:rsidRPr="00356159" w14:paraId="1D2A8AF8" w14:textId="77777777" w:rsidTr="00356159">
        <w:tc>
          <w:tcPr>
            <w:tcW w:w="1570" w:type="pct"/>
            <w:vAlign w:val="bottom"/>
          </w:tcPr>
          <w:p w14:paraId="668CB4F8" w14:textId="77777777" w:rsidR="004B55DB" w:rsidRDefault="004B55DB" w:rsidP="00FA7437">
            <w:pPr>
              <w:pStyle w:val="NormalIndent"/>
              <w:ind w:left="0"/>
              <w:rPr>
                <w:lang w:val="en-GB"/>
              </w:rPr>
            </w:pPr>
          </w:p>
        </w:tc>
        <w:tc>
          <w:tcPr>
            <w:tcW w:w="3430" w:type="pct"/>
            <w:gridSpan w:val="3"/>
            <w:tcBorders>
              <w:bottom w:val="single" w:sz="4" w:space="0" w:color="auto"/>
            </w:tcBorders>
            <w:vAlign w:val="bottom"/>
          </w:tcPr>
          <w:p w14:paraId="3F077BF0" w14:textId="77777777" w:rsidR="004B55DB" w:rsidRPr="00356159" w:rsidRDefault="004B55DB" w:rsidP="007F7B5D">
            <w:pPr>
              <w:spacing w:before="120"/>
              <w:rPr>
                <w:lang w:val="en-GB"/>
              </w:rPr>
            </w:pPr>
          </w:p>
        </w:tc>
      </w:tr>
      <w:tr w:rsidR="004B55DB" w:rsidRPr="00356159" w14:paraId="3B21283D" w14:textId="77777777" w:rsidTr="004B55DB">
        <w:trPr>
          <w:trHeight w:val="567"/>
        </w:trPr>
        <w:tc>
          <w:tcPr>
            <w:tcW w:w="1570" w:type="pct"/>
            <w:vAlign w:val="bottom"/>
          </w:tcPr>
          <w:p w14:paraId="06FCFED2" w14:textId="04220B56" w:rsidR="004B55DB" w:rsidRDefault="004B55DB" w:rsidP="00FA7437">
            <w:pPr>
              <w:pStyle w:val="NormalIndent"/>
              <w:ind w:left="0"/>
              <w:rPr>
                <w:lang w:val="en-GB"/>
              </w:rPr>
            </w:pPr>
            <w:r>
              <w:rPr>
                <w:lang w:val="en-GB"/>
              </w:rPr>
              <w:t xml:space="preserve">           For office use</w:t>
            </w:r>
          </w:p>
          <w:p w14:paraId="02F0CB80" w14:textId="51698134" w:rsidR="004B55DB" w:rsidRPr="00356159" w:rsidRDefault="004B55DB" w:rsidP="00FA7437">
            <w:pPr>
              <w:pStyle w:val="NormalIndent"/>
              <w:ind w:left="0"/>
              <w:rPr>
                <w:lang w:val="en-GB"/>
              </w:rPr>
            </w:pPr>
          </w:p>
        </w:tc>
        <w:tc>
          <w:tcPr>
            <w:tcW w:w="3430" w:type="pct"/>
            <w:gridSpan w:val="3"/>
            <w:tcBorders>
              <w:bottom w:val="single" w:sz="4" w:space="0" w:color="auto"/>
            </w:tcBorders>
            <w:vAlign w:val="bottom"/>
          </w:tcPr>
          <w:p w14:paraId="006DE771" w14:textId="22F2D6B5" w:rsidR="00650259" w:rsidRDefault="004B55DB" w:rsidP="007F7B5D">
            <w:pPr>
              <w:spacing w:before="120"/>
              <w:rPr>
                <w:lang w:val="en-GB"/>
              </w:rPr>
            </w:pPr>
            <w:r>
              <w:rPr>
                <w:lang w:val="en-GB"/>
              </w:rPr>
              <w:t>Registration no.____________________________</w:t>
            </w:r>
          </w:p>
          <w:p w14:paraId="1CCD12FF" w14:textId="4F628A22" w:rsidR="004B55DB" w:rsidRDefault="004B55DB" w:rsidP="007F7B5D">
            <w:pPr>
              <w:spacing w:before="120"/>
              <w:rPr>
                <w:lang w:val="en-GB"/>
              </w:rPr>
            </w:pPr>
            <w:r>
              <w:rPr>
                <w:lang w:val="en-GB"/>
              </w:rPr>
              <w:t>Membership ______________________________</w:t>
            </w:r>
          </w:p>
          <w:p w14:paraId="6ABBA120" w14:textId="21ADB2D4" w:rsidR="004B55DB" w:rsidRPr="00356159" w:rsidRDefault="004B55DB" w:rsidP="007F7B5D">
            <w:pPr>
              <w:spacing w:before="120"/>
              <w:rPr>
                <w:lang w:val="en-GB"/>
              </w:rPr>
            </w:pPr>
            <w:r>
              <w:rPr>
                <w:lang w:val="en-GB"/>
              </w:rPr>
              <w:t>Joining date</w:t>
            </w:r>
          </w:p>
        </w:tc>
      </w:tr>
      <w:tr w:rsidR="004B55DB" w:rsidRPr="00356159" w14:paraId="1E7A845D" w14:textId="77777777" w:rsidTr="004B55DB">
        <w:trPr>
          <w:trHeight w:val="70"/>
        </w:trPr>
        <w:tc>
          <w:tcPr>
            <w:tcW w:w="1570" w:type="pct"/>
            <w:vAlign w:val="bottom"/>
          </w:tcPr>
          <w:p w14:paraId="60845F97" w14:textId="77777777" w:rsidR="00650259" w:rsidRPr="00356159" w:rsidRDefault="00650259" w:rsidP="0090596C">
            <w:pPr>
              <w:rPr>
                <w:rFonts w:asciiTheme="majorHAnsi" w:hAnsiTheme="majorHAnsi"/>
                <w:b/>
                <w:sz w:val="8"/>
                <w:lang w:val="en-GB"/>
              </w:rPr>
            </w:pPr>
          </w:p>
        </w:tc>
        <w:tc>
          <w:tcPr>
            <w:tcW w:w="3430" w:type="pct"/>
            <w:gridSpan w:val="3"/>
            <w:vAlign w:val="bottom"/>
          </w:tcPr>
          <w:p w14:paraId="5153FF6B" w14:textId="77777777" w:rsidR="00650259" w:rsidRPr="00356159" w:rsidRDefault="00650259" w:rsidP="0090596C">
            <w:pPr>
              <w:rPr>
                <w:rFonts w:asciiTheme="majorHAnsi" w:hAnsiTheme="majorHAnsi"/>
                <w:b/>
                <w:sz w:val="8"/>
                <w:lang w:val="en-GB"/>
              </w:rPr>
            </w:pPr>
          </w:p>
        </w:tc>
      </w:tr>
    </w:tbl>
    <w:p w14:paraId="78988DA4" w14:textId="77777777" w:rsidR="00CE6104" w:rsidRPr="00356159" w:rsidRDefault="00CE6104" w:rsidP="00E677FE">
      <w:pPr>
        <w:spacing w:after="0"/>
        <w:rPr>
          <w:sz w:val="12"/>
          <w:szCs w:val="16"/>
          <w:lang w:val="en-GB"/>
        </w:rPr>
      </w:pPr>
    </w:p>
    <w:sectPr w:rsidR="00CE6104" w:rsidRPr="00356159" w:rsidSect="00814684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8E8253" w14:textId="77777777" w:rsidR="00814684" w:rsidRDefault="00814684" w:rsidP="00650259">
      <w:pPr>
        <w:spacing w:after="0" w:line="240" w:lineRule="auto"/>
      </w:pPr>
      <w:r>
        <w:separator/>
      </w:r>
    </w:p>
  </w:endnote>
  <w:endnote w:type="continuationSeparator" w:id="0">
    <w:p w14:paraId="3CE95491" w14:textId="77777777" w:rsidR="00814684" w:rsidRDefault="00814684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93EA7D1-7987-4ABF-AF8B-4E731F851357}"/>
    <w:embedBold r:id="rId2" w:fontKey="{11620C65-7461-4DF5-B89C-6C432742BF2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E6D393A2-70D9-43EC-84E3-00F551658712}"/>
    <w:embedBold r:id="rId4" w:fontKey="{85916655-AC0D-4348-8AEF-502B3A5F13D4}"/>
    <w:embedItalic r:id="rId5" w:fontKey="{58D40CDC-AEAE-4D36-933C-3D1B66EC143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8383E61-4DB1-4116-BBE7-691DBEDE57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7088"/>
      <w:gridCol w:w="1938"/>
    </w:tblGrid>
    <w:tr w:rsidR="00FA7437" w:rsidRPr="00356159" w14:paraId="1F538B80" w14:textId="77777777" w:rsidTr="008D6EE9">
      <w:tc>
        <w:tcPr>
          <w:tcW w:w="7088" w:type="dxa"/>
          <w:vAlign w:val="center"/>
        </w:tcPr>
        <w:p w14:paraId="4C09E8E3" w14:textId="77777777" w:rsidR="007F7B5D" w:rsidRDefault="00FA7437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  <w:lang w:val="en-GB"/>
            </w:rPr>
          </w:pPr>
          <w:r>
            <w:rPr>
              <w:sz w:val="18"/>
              <w:szCs w:val="24"/>
              <w:lang w:val="en-GB"/>
            </w:rPr>
            <w:t>Woking Shopmobility is supported by WBC, Woking Shopping and Specsavers Woking.</w:t>
          </w:r>
        </w:p>
        <w:p w14:paraId="734A5714" w14:textId="749EBE5F" w:rsidR="00FA7437" w:rsidRPr="00FA7437" w:rsidRDefault="00FA7437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b/>
              <w:bCs/>
              <w:sz w:val="18"/>
              <w:szCs w:val="24"/>
              <w:lang w:val="en-GB"/>
            </w:rPr>
          </w:pPr>
          <w:r>
            <w:rPr>
              <w:b/>
              <w:bCs/>
              <w:sz w:val="18"/>
              <w:szCs w:val="24"/>
              <w:lang w:val="en-GB"/>
            </w:rPr>
            <w:t>Registered Charity No. 802594</w:t>
          </w:r>
        </w:p>
      </w:tc>
      <w:tc>
        <w:tcPr>
          <w:tcW w:w="1938" w:type="dxa"/>
          <w:vAlign w:val="center"/>
        </w:tcPr>
        <w:p w14:paraId="05FB936E" w14:textId="77777777" w:rsidR="007F7B5D" w:rsidRPr="00356159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  <w:lang w:val="en-GB"/>
            </w:rPr>
          </w:pPr>
          <w:r w:rsidRPr="00356159">
            <w:rPr>
              <w:noProof/>
              <w:sz w:val="18"/>
              <w:szCs w:val="24"/>
              <w:lang w:val="en-GB" w:bidi="en-GB"/>
            </w:rPr>
            <w:drawing>
              <wp:inline distT="0" distB="0" distL="0" distR="0" wp14:anchorId="5B9222A2" wp14:editId="089125AF">
                <wp:extent cx="704850" cy="493395"/>
                <wp:effectExtent l="0" t="0" r="0" b="0"/>
                <wp:docPr id="9" name="Picture 8" descr="Universal Access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 descr="Universal Access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5602" cy="4939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31B6B3D" w14:textId="77777777" w:rsidR="0090596C" w:rsidRPr="00356159" w:rsidRDefault="0090596C" w:rsidP="007F7B5D">
    <w:pPr>
      <w:pStyle w:val="NoSpacing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3C6EC" w14:textId="77777777" w:rsidR="00814684" w:rsidRDefault="00814684" w:rsidP="00650259">
      <w:pPr>
        <w:spacing w:after="0" w:line="240" w:lineRule="auto"/>
      </w:pPr>
      <w:r>
        <w:separator/>
      </w:r>
    </w:p>
  </w:footnote>
  <w:footnote w:type="continuationSeparator" w:id="0">
    <w:p w14:paraId="15D9F007" w14:textId="77777777" w:rsidR="00814684" w:rsidRDefault="00814684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985"/>
      <w:gridCol w:w="7041"/>
    </w:tblGrid>
    <w:tr w:rsidR="0090596C" w14:paraId="050440A1" w14:textId="77777777" w:rsidTr="008D6EE9">
      <w:trPr>
        <w:trHeight w:val="1418"/>
      </w:trPr>
      <w:tc>
        <w:tcPr>
          <w:tcW w:w="1985" w:type="dxa"/>
          <w:vAlign w:val="center"/>
        </w:tcPr>
        <w:p w14:paraId="396A8590" w14:textId="77777777" w:rsidR="0090596C" w:rsidRDefault="0090596C" w:rsidP="0090596C">
          <w:pPr>
            <w:pStyle w:val="Header"/>
            <w:ind w:left="-108"/>
          </w:pPr>
          <w:bookmarkStart w:id="1" w:name="_Hlk521325785"/>
          <w:r>
            <w:rPr>
              <w:lang w:val="en-GB" w:bidi="en-GB"/>
            </w:rPr>
            <w:drawing>
              <wp:inline distT="0" distB="0" distL="0" distR="0" wp14:anchorId="135E5C44" wp14:editId="28ED231F">
                <wp:extent cx="1095375" cy="1047750"/>
                <wp:effectExtent l="0" t="0" r="9525" b="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5375" cy="1047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41" w:type="dxa"/>
          <w:vAlign w:val="center"/>
        </w:tcPr>
        <w:p w14:paraId="7F2368EB" w14:textId="77777777" w:rsidR="008D6EE9" w:rsidRDefault="008D6EE9" w:rsidP="008D6EE9">
          <w:pPr>
            <w:pStyle w:val="Header"/>
            <w:jc w:val="center"/>
            <w:rPr>
              <w:color w:val="000000" w:themeColor="text1"/>
            </w:rPr>
          </w:pPr>
          <w:r>
            <w:rPr>
              <w:color w:val="000000" w:themeColor="text1"/>
            </w:rPr>
            <w:t xml:space="preserve"> Client </w:t>
          </w:r>
          <w:r w:rsidR="00FA7437">
            <w:rPr>
              <w:color w:val="000000" w:themeColor="text1"/>
            </w:rPr>
            <w:t>Registration Form</w:t>
          </w:r>
        </w:p>
        <w:p w14:paraId="7B6365DF" w14:textId="77777777" w:rsidR="008D6EE9" w:rsidRDefault="00122C92" w:rsidP="008D6EE9">
          <w:pPr>
            <w:pStyle w:val="Header"/>
            <w:jc w:val="center"/>
            <w:rPr>
              <w:color w:val="000000" w:themeColor="text1"/>
              <w:sz w:val="20"/>
              <w:szCs w:val="20"/>
            </w:rPr>
          </w:pPr>
          <w:r>
            <w:rPr>
              <w:color w:val="000000" w:themeColor="text1"/>
              <w:sz w:val="20"/>
              <w:szCs w:val="20"/>
            </w:rPr>
            <w:t>Woking Shopmobility</w:t>
          </w:r>
        </w:p>
        <w:p w14:paraId="3AA47A7C" w14:textId="3EF0295F" w:rsidR="00122C92" w:rsidRDefault="00122C92" w:rsidP="008D6EE9">
          <w:pPr>
            <w:pStyle w:val="Header"/>
            <w:jc w:val="center"/>
            <w:rPr>
              <w:color w:val="000000" w:themeColor="text1"/>
              <w:sz w:val="20"/>
              <w:szCs w:val="20"/>
            </w:rPr>
          </w:pPr>
          <w:r>
            <w:rPr>
              <w:color w:val="000000" w:themeColor="text1"/>
              <w:sz w:val="20"/>
              <w:szCs w:val="20"/>
            </w:rPr>
            <w:t>The Peacocks Centre, Woking, GU21 6GD</w:t>
          </w:r>
        </w:p>
        <w:p w14:paraId="4666FBC2" w14:textId="03826140" w:rsidR="00122C92" w:rsidRDefault="00122C92" w:rsidP="008D6EE9">
          <w:pPr>
            <w:pStyle w:val="Header"/>
            <w:jc w:val="center"/>
            <w:rPr>
              <w:color w:val="000000" w:themeColor="text1"/>
              <w:sz w:val="20"/>
              <w:szCs w:val="20"/>
            </w:rPr>
          </w:pPr>
          <w:r>
            <w:rPr>
              <w:color w:val="000000" w:themeColor="text1"/>
              <w:sz w:val="20"/>
              <w:szCs w:val="20"/>
            </w:rPr>
            <w:t>Telephone: 01483 776612</w:t>
          </w:r>
        </w:p>
        <w:p w14:paraId="2321BD47" w14:textId="6937808C" w:rsidR="00122C92" w:rsidRDefault="00122C92" w:rsidP="008D6EE9">
          <w:pPr>
            <w:pStyle w:val="Header"/>
            <w:jc w:val="center"/>
            <w:rPr>
              <w:color w:val="000000" w:themeColor="text1"/>
              <w:sz w:val="20"/>
              <w:szCs w:val="20"/>
            </w:rPr>
          </w:pPr>
          <w:r>
            <w:rPr>
              <w:color w:val="000000" w:themeColor="text1"/>
              <w:sz w:val="20"/>
              <w:szCs w:val="20"/>
            </w:rPr>
            <w:t>Email: wokingshopmobility@googlemail.com</w:t>
          </w:r>
        </w:p>
        <w:p w14:paraId="4692B3B0" w14:textId="4D009F68" w:rsidR="00122C92" w:rsidRPr="00122C92" w:rsidRDefault="00122C92" w:rsidP="008D6EE9">
          <w:pPr>
            <w:pStyle w:val="Header"/>
            <w:jc w:val="center"/>
            <w:rPr>
              <w:color w:val="000000" w:themeColor="text1"/>
              <w:sz w:val="20"/>
              <w:szCs w:val="20"/>
            </w:rPr>
          </w:pPr>
        </w:p>
      </w:tc>
    </w:tr>
    <w:bookmarkEnd w:id="1"/>
  </w:tbl>
  <w:p w14:paraId="0F30243A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66138866">
    <w:abstractNumId w:val="11"/>
  </w:num>
  <w:num w:numId="2" w16cid:durableId="727267650">
    <w:abstractNumId w:val="7"/>
  </w:num>
  <w:num w:numId="3" w16cid:durableId="1381320444">
    <w:abstractNumId w:val="15"/>
  </w:num>
  <w:num w:numId="4" w16cid:durableId="1937977311">
    <w:abstractNumId w:val="12"/>
  </w:num>
  <w:num w:numId="5" w16cid:durableId="123542559">
    <w:abstractNumId w:val="13"/>
  </w:num>
  <w:num w:numId="6" w16cid:durableId="1138230068">
    <w:abstractNumId w:val="19"/>
  </w:num>
  <w:num w:numId="7" w16cid:durableId="841972425">
    <w:abstractNumId w:val="6"/>
  </w:num>
  <w:num w:numId="8" w16cid:durableId="430980386">
    <w:abstractNumId w:val="10"/>
  </w:num>
  <w:num w:numId="9" w16cid:durableId="1573274618">
    <w:abstractNumId w:val="17"/>
  </w:num>
  <w:num w:numId="10" w16cid:durableId="1008947221">
    <w:abstractNumId w:val="1"/>
  </w:num>
  <w:num w:numId="11" w16cid:durableId="457263514">
    <w:abstractNumId w:val="5"/>
  </w:num>
  <w:num w:numId="12" w16cid:durableId="745999372">
    <w:abstractNumId w:val="0"/>
  </w:num>
  <w:num w:numId="13" w16cid:durableId="1312367355">
    <w:abstractNumId w:val="2"/>
  </w:num>
  <w:num w:numId="14" w16cid:durableId="1083525035">
    <w:abstractNumId w:val="9"/>
  </w:num>
  <w:num w:numId="15" w16cid:durableId="1051729288">
    <w:abstractNumId w:val="8"/>
  </w:num>
  <w:num w:numId="16" w16cid:durableId="1072117394">
    <w:abstractNumId w:val="16"/>
  </w:num>
  <w:num w:numId="17" w16cid:durableId="1867715711">
    <w:abstractNumId w:val="3"/>
  </w:num>
  <w:num w:numId="18" w16cid:durableId="1879471955">
    <w:abstractNumId w:val="21"/>
  </w:num>
  <w:num w:numId="19" w16cid:durableId="1398817277">
    <w:abstractNumId w:val="18"/>
  </w:num>
  <w:num w:numId="20" w16cid:durableId="829060196">
    <w:abstractNumId w:val="14"/>
  </w:num>
  <w:num w:numId="21" w16cid:durableId="1319503245">
    <w:abstractNumId w:val="20"/>
  </w:num>
  <w:num w:numId="22" w16cid:durableId="5328662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CB5"/>
    <w:rsid w:val="000456E1"/>
    <w:rsid w:val="00052382"/>
    <w:rsid w:val="0006568A"/>
    <w:rsid w:val="00076F0F"/>
    <w:rsid w:val="00084253"/>
    <w:rsid w:val="000B067C"/>
    <w:rsid w:val="000D1F49"/>
    <w:rsid w:val="00122C92"/>
    <w:rsid w:val="001727CA"/>
    <w:rsid w:val="002928D0"/>
    <w:rsid w:val="002C56E6"/>
    <w:rsid w:val="00356159"/>
    <w:rsid w:val="00361E11"/>
    <w:rsid w:val="003B4744"/>
    <w:rsid w:val="003F0847"/>
    <w:rsid w:val="0040090B"/>
    <w:rsid w:val="0046302A"/>
    <w:rsid w:val="00487D2D"/>
    <w:rsid w:val="004B55DB"/>
    <w:rsid w:val="004D5D62"/>
    <w:rsid w:val="005112D0"/>
    <w:rsid w:val="00577E06"/>
    <w:rsid w:val="00590C78"/>
    <w:rsid w:val="005A3BF7"/>
    <w:rsid w:val="005F2035"/>
    <w:rsid w:val="005F7990"/>
    <w:rsid w:val="0063739C"/>
    <w:rsid w:val="00650259"/>
    <w:rsid w:val="00770F25"/>
    <w:rsid w:val="007A35A8"/>
    <w:rsid w:val="007B0A85"/>
    <w:rsid w:val="007C6A52"/>
    <w:rsid w:val="007F7B5D"/>
    <w:rsid w:val="00814684"/>
    <w:rsid w:val="0082043E"/>
    <w:rsid w:val="00836129"/>
    <w:rsid w:val="0086616C"/>
    <w:rsid w:val="00895CB5"/>
    <w:rsid w:val="008D6EE9"/>
    <w:rsid w:val="008E203A"/>
    <w:rsid w:val="0090596C"/>
    <w:rsid w:val="0091229C"/>
    <w:rsid w:val="00940E73"/>
    <w:rsid w:val="0098597D"/>
    <w:rsid w:val="009F619A"/>
    <w:rsid w:val="009F6DDE"/>
    <w:rsid w:val="00A370A8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B3FAD"/>
    <w:rsid w:val="00E139C4"/>
    <w:rsid w:val="00E61C09"/>
    <w:rsid w:val="00E677FE"/>
    <w:rsid w:val="00EB3B58"/>
    <w:rsid w:val="00EC7359"/>
    <w:rsid w:val="00EE3054"/>
    <w:rsid w:val="00F00606"/>
    <w:rsid w:val="00F01256"/>
    <w:rsid w:val="00F52451"/>
    <w:rsid w:val="00FA7437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B6ABF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aff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58522880746495590D9FD8839C600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EC8199-2F67-4374-965B-12B8A5B13683}"/>
      </w:docPartPr>
      <w:docPartBody>
        <w:p w:rsidR="00000000" w:rsidRDefault="00000000">
          <w:pPr>
            <w:pStyle w:val="B58522880746495590D9FD8839C60014"/>
          </w:pPr>
          <w:r w:rsidRPr="00356159">
            <w:rPr>
              <w:lang w:bidi="en-GB"/>
            </w:rPr>
            <w:t>First name</w:t>
          </w:r>
        </w:p>
      </w:docPartBody>
    </w:docPart>
    <w:docPart>
      <w:docPartPr>
        <w:name w:val="1D9DA59606364BEBAC2F3D03E73355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FC7156-33DE-4BC7-9583-8CB8F2E677DD}"/>
      </w:docPartPr>
      <w:docPartBody>
        <w:p w:rsidR="00000000" w:rsidRDefault="00000000">
          <w:pPr>
            <w:pStyle w:val="1D9DA59606364BEBAC2F3D03E7335529"/>
          </w:pPr>
          <w:r w:rsidRPr="00356159">
            <w:rPr>
              <w:lang w:bidi="en-GB"/>
            </w:rPr>
            <w:t>Surname</w:t>
          </w:r>
        </w:p>
      </w:docPartBody>
    </w:docPart>
    <w:docPart>
      <w:docPartPr>
        <w:name w:val="E2C5360FEE6B40A5B097303E4F3B0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D3F478-6E15-427A-A450-2548C981F399}"/>
      </w:docPartPr>
      <w:docPartBody>
        <w:p w:rsidR="00000000" w:rsidRDefault="00000000">
          <w:pPr>
            <w:pStyle w:val="E2C5360FEE6B40A5B097303E4F3B0FD9"/>
          </w:pPr>
          <w:r w:rsidRPr="00356159">
            <w:rPr>
              <w:lang w:bidi="en-GB"/>
            </w:rPr>
            <w:t>Address</w:t>
          </w:r>
        </w:p>
      </w:docPartBody>
    </w:docPart>
    <w:docPart>
      <w:docPartPr>
        <w:name w:val="A04F157783FD4347816BBB2CD0947A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432E39-B43A-4E3E-A3FF-7C8AC1E929D6}"/>
      </w:docPartPr>
      <w:docPartBody>
        <w:p w:rsidR="00000000" w:rsidRDefault="00000000">
          <w:pPr>
            <w:pStyle w:val="A04F157783FD4347816BBB2CD0947AF3"/>
          </w:pPr>
          <w:r w:rsidRPr="00356159">
            <w:rPr>
              <w:lang w:bidi="en-GB"/>
            </w:rPr>
            <w:t>City, County, Postcode</w:t>
          </w:r>
        </w:p>
      </w:docPartBody>
    </w:docPart>
    <w:docPart>
      <w:docPartPr>
        <w:name w:val="8FE1AD68F23546169EE671363FBFD1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127CC0-D1C5-4D7C-9D9A-E533ABC352D4}"/>
      </w:docPartPr>
      <w:docPartBody>
        <w:p w:rsidR="00000000" w:rsidRDefault="00000000">
          <w:pPr>
            <w:pStyle w:val="8FE1AD68F23546169EE671363FBFD1C2"/>
          </w:pPr>
          <w:r w:rsidRPr="00356159">
            <w:rPr>
              <w:lang w:bidi="en-GB"/>
            </w:rPr>
            <w:t>Phone number</w:t>
          </w:r>
        </w:p>
      </w:docPartBody>
    </w:docPart>
    <w:docPart>
      <w:docPartPr>
        <w:name w:val="F9CC29CF4A43494FA2D82E8264DBCD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896E0B-41DA-48F5-BA99-4EF2C6C1BF3B}"/>
      </w:docPartPr>
      <w:docPartBody>
        <w:p w:rsidR="00000000" w:rsidRDefault="00000000">
          <w:pPr>
            <w:pStyle w:val="F9CC29CF4A43494FA2D82E8264DBCDDB"/>
          </w:pPr>
          <w:r w:rsidRPr="00356159">
            <w:rPr>
              <w:lang w:bidi="en-GB"/>
            </w:rPr>
            <w:t>Alt phone number</w:t>
          </w:r>
        </w:p>
      </w:docPartBody>
    </w:docPart>
    <w:docPart>
      <w:docPartPr>
        <w:name w:val="9975AE9EBF4D49D687C549511664EE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238B33-5A98-4AAE-B337-A7051BFEDDC7}"/>
      </w:docPartPr>
      <w:docPartBody>
        <w:p w:rsidR="00000000" w:rsidRDefault="00000000">
          <w:pPr>
            <w:pStyle w:val="9975AE9EBF4D49D687C549511664EE9E"/>
          </w:pPr>
          <w:r w:rsidRPr="00356159">
            <w:rPr>
              <w:lang w:bidi="en-GB"/>
            </w:rPr>
            <w:t>Email address</w:t>
          </w:r>
        </w:p>
      </w:docPartBody>
    </w:docPart>
    <w:docPart>
      <w:docPartPr>
        <w:name w:val="A35B0C64B10943BEAC3DF4CA14766B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251430-BC5D-46E6-838A-BCEF4C540784}"/>
      </w:docPartPr>
      <w:docPartBody>
        <w:p w:rsidR="00000000" w:rsidRDefault="00000000">
          <w:pPr>
            <w:pStyle w:val="A35B0C64B10943BEAC3DF4CA14766B8B"/>
          </w:pPr>
          <w:r w:rsidRPr="00356159">
            <w:rPr>
              <w:lang w:bidi="en-GB"/>
            </w:rPr>
            <w:t>First name</w:t>
          </w:r>
        </w:p>
      </w:docPartBody>
    </w:docPart>
    <w:docPart>
      <w:docPartPr>
        <w:name w:val="B821DE8E5D7D4586A05CA9E9128619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706EFD-7CDC-4CD8-990E-D2E5530701E9}"/>
      </w:docPartPr>
      <w:docPartBody>
        <w:p w:rsidR="00000000" w:rsidRDefault="00000000">
          <w:pPr>
            <w:pStyle w:val="B821DE8E5D7D4586A05CA9E912861983"/>
          </w:pPr>
          <w:r w:rsidRPr="00356159">
            <w:rPr>
              <w:lang w:bidi="en-GB"/>
            </w:rPr>
            <w:t>Surname</w:t>
          </w:r>
        </w:p>
      </w:docPartBody>
    </w:docPart>
    <w:docPart>
      <w:docPartPr>
        <w:name w:val="8789A9041E834D879049664C3C41BA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7F2B3F-5D31-4260-AE5D-7127D5949F0D}"/>
      </w:docPartPr>
      <w:docPartBody>
        <w:p w:rsidR="00000000" w:rsidRDefault="00000000">
          <w:pPr>
            <w:pStyle w:val="8789A9041E834D879049664C3C41BA18"/>
          </w:pPr>
          <w:r w:rsidRPr="00356159">
            <w:rPr>
              <w:lang w:bidi="en-GB"/>
            </w:rPr>
            <w:t>Mobile phone number</w:t>
          </w:r>
        </w:p>
      </w:docPartBody>
    </w:docPart>
    <w:docPart>
      <w:docPartPr>
        <w:name w:val="20AEF5399999442DB4085BDF644AA5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36AD3A-B958-4341-9ED5-72EF482CB487}"/>
      </w:docPartPr>
      <w:docPartBody>
        <w:p w:rsidR="00000000" w:rsidRDefault="00000000">
          <w:pPr>
            <w:pStyle w:val="20AEF5399999442DB4085BDF644AA5C2"/>
          </w:pPr>
          <w:r w:rsidRPr="00356159">
            <w:rPr>
              <w:lang w:bidi="en-GB"/>
            </w:rPr>
            <w:t>Work phone number</w:t>
          </w:r>
        </w:p>
      </w:docPartBody>
    </w:docPart>
    <w:docPart>
      <w:docPartPr>
        <w:name w:val="47E39BA781704CE2BEBB0F842DC4CA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E2119E-1C20-4D05-9D14-AE154F06255C}"/>
      </w:docPartPr>
      <w:docPartBody>
        <w:p w:rsidR="00000000" w:rsidRDefault="00000000">
          <w:pPr>
            <w:pStyle w:val="47E39BA781704CE2BEBB0F842DC4CA0F"/>
          </w:pPr>
          <w:r w:rsidRPr="00356159">
            <w:rPr>
              <w:lang w:bidi="en-GB"/>
            </w:rPr>
            <w:t>Email 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3E4"/>
    <w:rsid w:val="000D2541"/>
    <w:rsid w:val="009F4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271C09C60F14E36BE48C7D0F95C89B4">
    <w:name w:val="9271C09C60F14E36BE48C7D0F95C89B4"/>
  </w:style>
  <w:style w:type="paragraph" w:customStyle="1" w:styleId="B58522880746495590D9FD8839C60014">
    <w:name w:val="B58522880746495590D9FD8839C60014"/>
  </w:style>
  <w:style w:type="paragraph" w:customStyle="1" w:styleId="1D9DA59606364BEBAC2F3D03E7335529">
    <w:name w:val="1D9DA59606364BEBAC2F3D03E7335529"/>
  </w:style>
  <w:style w:type="paragraph" w:customStyle="1" w:styleId="E2C5360FEE6B40A5B097303E4F3B0FD9">
    <w:name w:val="E2C5360FEE6B40A5B097303E4F3B0FD9"/>
  </w:style>
  <w:style w:type="paragraph" w:customStyle="1" w:styleId="A04F157783FD4347816BBB2CD0947AF3">
    <w:name w:val="A04F157783FD4347816BBB2CD0947AF3"/>
  </w:style>
  <w:style w:type="paragraph" w:customStyle="1" w:styleId="8FE1AD68F23546169EE671363FBFD1C2">
    <w:name w:val="8FE1AD68F23546169EE671363FBFD1C2"/>
  </w:style>
  <w:style w:type="paragraph" w:customStyle="1" w:styleId="F9CC29CF4A43494FA2D82E8264DBCDDB">
    <w:name w:val="F9CC29CF4A43494FA2D82E8264DBCDDB"/>
  </w:style>
  <w:style w:type="paragraph" w:customStyle="1" w:styleId="9975AE9EBF4D49D687C549511664EE9E">
    <w:name w:val="9975AE9EBF4D49D687C549511664EE9E"/>
  </w:style>
  <w:style w:type="paragraph" w:customStyle="1" w:styleId="A846C53DC4034093BC4E7D38A0DA95F8">
    <w:name w:val="A846C53DC4034093BC4E7D38A0DA95F8"/>
  </w:style>
  <w:style w:type="paragraph" w:customStyle="1" w:styleId="A35B0C64B10943BEAC3DF4CA14766B8B">
    <w:name w:val="A35B0C64B10943BEAC3DF4CA14766B8B"/>
  </w:style>
  <w:style w:type="paragraph" w:customStyle="1" w:styleId="B821DE8E5D7D4586A05CA9E912861983">
    <w:name w:val="B821DE8E5D7D4586A05CA9E912861983"/>
  </w:style>
  <w:style w:type="paragraph" w:customStyle="1" w:styleId="8789A9041E834D879049664C3C41BA18">
    <w:name w:val="8789A9041E834D879049664C3C41BA18"/>
  </w:style>
  <w:style w:type="paragraph" w:customStyle="1" w:styleId="20AEF5399999442DB4085BDF644AA5C2">
    <w:name w:val="20AEF5399999442DB4085BDF644AA5C2"/>
  </w:style>
  <w:style w:type="paragraph" w:customStyle="1" w:styleId="47E39BA781704CE2BEBB0F842DC4CA0F">
    <w:name w:val="47E39BA781704CE2BEBB0F842DC4CA0F"/>
  </w:style>
  <w:style w:type="paragraph" w:customStyle="1" w:styleId="B1CD568D14E245CAAC07C8C885875AAE">
    <w:name w:val="B1CD568D14E245CAAC07C8C885875AAE"/>
  </w:style>
  <w:style w:type="paragraph" w:customStyle="1" w:styleId="09BC8411F880452B8F5E2003A01891AB">
    <w:name w:val="09BC8411F880452B8F5E2003A01891AB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DB95B75D2E7543F2B40ADAC4099A74E7">
    <w:name w:val="DB95B75D2E7543F2B40ADAC4099A74E7"/>
  </w:style>
  <w:style w:type="paragraph" w:customStyle="1" w:styleId="BC7B2A678CB24279A66FDDF4CBBA25A5">
    <w:name w:val="BC7B2A678CB24279A66FDDF4CBBA25A5"/>
  </w:style>
  <w:style w:type="paragraph" w:customStyle="1" w:styleId="7F88CA7411904660AB6D07E8FB5892DA">
    <w:name w:val="7F88CA7411904660AB6D07E8FB5892DA"/>
  </w:style>
  <w:style w:type="paragraph" w:customStyle="1" w:styleId="A8DA46F7FA78458D9F1E5D0AA5DD1D01">
    <w:name w:val="A8DA46F7FA78458D9F1E5D0AA5DD1D01"/>
  </w:style>
  <w:style w:type="paragraph" w:customStyle="1" w:styleId="4EA44471A386489EA612647ED18A41E1">
    <w:name w:val="4EA44471A386489EA612647ED18A41E1"/>
  </w:style>
  <w:style w:type="paragraph" w:customStyle="1" w:styleId="A5CDDB526AF54DE9ADCE9F7B7DAEB155">
    <w:name w:val="A5CDDB526AF54DE9ADCE9F7B7DAEB155"/>
  </w:style>
  <w:style w:type="paragraph" w:customStyle="1" w:styleId="C524808DC5BA4E90BD196C95A2FB2A6A">
    <w:name w:val="C524808DC5BA4E90BD196C95A2FB2A6A"/>
  </w:style>
  <w:style w:type="paragraph" w:customStyle="1" w:styleId="3CB3D5E6DE5949F3AC36E66D2107F519">
    <w:name w:val="3CB3D5E6DE5949F3AC36E66D2107F519"/>
    <w:rsid w:val="009F43E4"/>
  </w:style>
  <w:style w:type="paragraph" w:customStyle="1" w:styleId="3540A045EEA14932A0A9E58C1D79C05F">
    <w:name w:val="3540A045EEA14932A0A9E58C1D79C05F"/>
    <w:rsid w:val="009F43E4"/>
  </w:style>
  <w:style w:type="paragraph" w:customStyle="1" w:styleId="8DE59C5049704616B180666BD8A7D200">
    <w:name w:val="8DE59C5049704616B180666BD8A7D200"/>
    <w:rsid w:val="009F43E4"/>
  </w:style>
  <w:style w:type="paragraph" w:customStyle="1" w:styleId="C939B50DBAAB41A6BD0408EBDC33E6C7">
    <w:name w:val="C939B50DBAAB41A6BD0408EBDC33E6C7"/>
    <w:rsid w:val="009F43E4"/>
  </w:style>
  <w:style w:type="paragraph" w:customStyle="1" w:styleId="03C6A494676949E6BC2D20EE7D9CAC3E">
    <w:name w:val="03C6A494676949E6BC2D20EE7D9CAC3E"/>
    <w:rsid w:val="009F43E4"/>
  </w:style>
  <w:style w:type="paragraph" w:customStyle="1" w:styleId="56CAD6F51ABE4DDB85361078E522F168">
    <w:name w:val="56CAD6F51ABE4DDB85361078E522F168"/>
    <w:rsid w:val="009F43E4"/>
  </w:style>
  <w:style w:type="paragraph" w:customStyle="1" w:styleId="9FE0303B42074BAF922CA8A471A9D3FE">
    <w:name w:val="9FE0303B42074BAF922CA8A471A9D3FE"/>
    <w:rsid w:val="009F43E4"/>
  </w:style>
  <w:style w:type="paragraph" w:customStyle="1" w:styleId="3837B5A3C66B4145838395745B7C0BC4">
    <w:name w:val="3837B5A3C66B4145838395745B7C0BC4"/>
    <w:rsid w:val="009F43E4"/>
  </w:style>
  <w:style w:type="paragraph" w:customStyle="1" w:styleId="1A0FEC116A3B4E1C91269223052DAB2D">
    <w:name w:val="1A0FEC116A3B4E1C91269223052DAB2D"/>
    <w:rsid w:val="009F43E4"/>
  </w:style>
  <w:style w:type="paragraph" w:customStyle="1" w:styleId="9B5A9C7BF84D4B939A00A27E3C9C60BD">
    <w:name w:val="9B5A9C7BF84D4B939A00A27E3C9C60BD"/>
    <w:rsid w:val="009F43E4"/>
  </w:style>
  <w:style w:type="paragraph" w:customStyle="1" w:styleId="E5DD24087E48478C91E8017C20A20039">
    <w:name w:val="E5DD24087E48478C91E8017C20A20039"/>
    <w:rsid w:val="009F43E4"/>
  </w:style>
  <w:style w:type="paragraph" w:customStyle="1" w:styleId="B02A63C7297C4555B47D8E8787066AB5">
    <w:name w:val="B02A63C7297C4555B47D8E8787066AB5"/>
    <w:rsid w:val="009F43E4"/>
  </w:style>
  <w:style w:type="paragraph" w:customStyle="1" w:styleId="80E620FB6894464AB095A7062111B0A7">
    <w:name w:val="80E620FB6894464AB095A7062111B0A7"/>
    <w:rsid w:val="009F43E4"/>
  </w:style>
  <w:style w:type="paragraph" w:customStyle="1" w:styleId="F34D8B9B2D5141258E3A058829353560">
    <w:name w:val="F34D8B9B2D5141258E3A058829353560"/>
    <w:rsid w:val="009F43E4"/>
  </w:style>
  <w:style w:type="paragraph" w:customStyle="1" w:styleId="43880406946F47D8AB1E05ED0D6366AE">
    <w:name w:val="43880406946F47D8AB1E05ED0D6366AE"/>
    <w:rsid w:val="009F43E4"/>
  </w:style>
  <w:style w:type="paragraph" w:customStyle="1" w:styleId="E36777366D1140D0BCE2404ED6A9D933">
    <w:name w:val="E36777366D1140D0BCE2404ED6A9D933"/>
    <w:rsid w:val="009F43E4"/>
  </w:style>
  <w:style w:type="paragraph" w:customStyle="1" w:styleId="22040B8C3DF14FA49CE8EF6F18FA6724">
    <w:name w:val="22040B8C3DF14FA49CE8EF6F18FA6724"/>
    <w:rsid w:val="009F43E4"/>
  </w:style>
  <w:style w:type="paragraph" w:customStyle="1" w:styleId="8A72A89DB99E40069A672423D081466B">
    <w:name w:val="8A72A89DB99E40069A672423D081466B"/>
    <w:rsid w:val="009F43E4"/>
  </w:style>
  <w:style w:type="paragraph" w:customStyle="1" w:styleId="EBBFB1B2208F45A39A9508E24844E972">
    <w:name w:val="EBBFB1B2208F45A39A9508E24844E972"/>
    <w:rsid w:val="009F43E4"/>
  </w:style>
  <w:style w:type="paragraph" w:customStyle="1" w:styleId="45C611C27E594DC3AD5478A5A48589F4">
    <w:name w:val="45C611C27E594DC3AD5478A5A48589F4"/>
    <w:rsid w:val="009F43E4"/>
  </w:style>
  <w:style w:type="paragraph" w:customStyle="1" w:styleId="A172F11E782D4866B4EEABD95722EDE2">
    <w:name w:val="A172F11E782D4866B4EEABD95722EDE2"/>
    <w:rsid w:val="009F43E4"/>
  </w:style>
  <w:style w:type="paragraph" w:customStyle="1" w:styleId="853FFF3A7614413B84C203B37105044D">
    <w:name w:val="853FFF3A7614413B84C203B37105044D"/>
    <w:rsid w:val="009F43E4"/>
  </w:style>
  <w:style w:type="paragraph" w:customStyle="1" w:styleId="207EF0A3579041E2A676DB5FCC0FEB53">
    <w:name w:val="207EF0A3579041E2A676DB5FCC0FEB53"/>
    <w:rsid w:val="009F43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1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2024-02-12T12:17:00Z</dcterms:created>
  <dcterms:modified xsi:type="dcterms:W3CDTF">2024-02-12T13:18:00Z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